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FA718" w14:textId="2CBC28D3" w:rsidR="00A0568B" w:rsidRPr="001821BC" w:rsidRDefault="00A0568B" w:rsidP="001821BC">
      <w:pPr>
        <w:jc w:val="center"/>
        <w:rPr>
          <w:b/>
          <w:bCs/>
          <w:sz w:val="32"/>
          <w:szCs w:val="32"/>
        </w:rPr>
      </w:pPr>
      <w:r w:rsidRPr="001821BC">
        <w:rPr>
          <w:b/>
          <w:bCs/>
          <w:sz w:val="32"/>
          <w:szCs w:val="32"/>
        </w:rPr>
        <w:t>Self-Certification of Absence Form</w:t>
      </w:r>
    </w:p>
    <w:p w14:paraId="3035C254" w14:textId="41EA3EAD" w:rsidR="00D805DB" w:rsidRPr="00D805DB" w:rsidRDefault="00D805DB" w:rsidP="00D805DB">
      <w:pPr>
        <w:rPr>
          <w:b/>
          <w:bCs/>
        </w:rPr>
      </w:pPr>
      <w:r w:rsidRPr="00D805DB">
        <w:rPr>
          <w:b/>
          <w:bCs/>
        </w:rPr>
        <w:t>Please note:</w:t>
      </w:r>
    </w:p>
    <w:p w14:paraId="07B0176D" w14:textId="49F328AF" w:rsidR="00DE7EC9" w:rsidRDefault="00DE7EC9" w:rsidP="00D805DB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As soon as you know you are going to be absent for a class, in the first instance please email </w:t>
      </w:r>
      <w:hyperlink r:id="rId10" w:history="1">
        <w:r w:rsidRPr="00DE7EC9">
          <w:rPr>
            <w:rStyle w:val="Hyperlink"/>
            <w:b/>
            <w:bCs/>
            <w:sz w:val="28"/>
            <w:szCs w:val="28"/>
          </w:rPr>
          <w:t>attendance@britcollege.ac.uk</w:t>
        </w:r>
      </w:hyperlink>
      <w:r>
        <w:rPr>
          <w:sz w:val="28"/>
          <w:szCs w:val="28"/>
        </w:rPr>
        <w:t xml:space="preserve"> to notify us.</w:t>
      </w:r>
    </w:p>
    <w:p w14:paraId="196CE018" w14:textId="106C9460" w:rsidR="00D805DB" w:rsidRPr="00D805DB" w:rsidRDefault="00D805DB" w:rsidP="00D805DB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D805DB">
        <w:rPr>
          <w:sz w:val="28"/>
          <w:szCs w:val="28"/>
        </w:rPr>
        <w:t>This form should be used to notify the College of absence up to 7 consecutive working days (not 7 scheduled classes).</w:t>
      </w:r>
    </w:p>
    <w:p w14:paraId="00DDA874" w14:textId="77777777" w:rsidR="00D805DB" w:rsidRPr="00D805DB" w:rsidRDefault="00D805DB" w:rsidP="00D805DB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D805DB">
        <w:rPr>
          <w:sz w:val="28"/>
          <w:szCs w:val="28"/>
        </w:rPr>
        <w:t xml:space="preserve">The form should be completed by the </w:t>
      </w:r>
      <w:r w:rsidRPr="00D805DB">
        <w:rPr>
          <w:b/>
          <w:bCs/>
          <w:sz w:val="28"/>
          <w:szCs w:val="28"/>
        </w:rPr>
        <w:t>end of the working day</w:t>
      </w:r>
      <w:r w:rsidRPr="00D805DB">
        <w:rPr>
          <w:sz w:val="28"/>
          <w:szCs w:val="28"/>
        </w:rPr>
        <w:t xml:space="preserve"> of the last class that you are absent from.</w:t>
      </w:r>
    </w:p>
    <w:p w14:paraId="5294124D" w14:textId="77777777" w:rsidR="00D805DB" w:rsidRPr="00D805DB" w:rsidRDefault="00D805DB" w:rsidP="00D805DB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D805DB">
        <w:rPr>
          <w:sz w:val="28"/>
          <w:szCs w:val="28"/>
        </w:rPr>
        <w:t xml:space="preserve">The form should be emailed to </w:t>
      </w:r>
      <w:hyperlink r:id="rId11" w:history="1">
        <w:r w:rsidRPr="00D805DB">
          <w:rPr>
            <w:rStyle w:val="Hyperlink"/>
            <w:b/>
            <w:bCs/>
            <w:sz w:val="28"/>
            <w:szCs w:val="28"/>
          </w:rPr>
          <w:t>attendance@britcollege.ac.uk</w:t>
        </w:r>
      </w:hyperlink>
    </w:p>
    <w:p w14:paraId="61EFA74D" w14:textId="59C4503C" w:rsidR="006B250E" w:rsidRDefault="006B250E" w:rsidP="00D805DB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Please send any evidence you have to support your absence.</w:t>
      </w:r>
    </w:p>
    <w:p w14:paraId="158EFB9A" w14:textId="265BD3BE" w:rsidR="00D805DB" w:rsidRDefault="00D805DB" w:rsidP="00D805DB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D805DB">
        <w:rPr>
          <w:sz w:val="28"/>
          <w:szCs w:val="28"/>
        </w:rPr>
        <w:t>The College will keep a record of absences and monitor the frequency of self-certified absences.</w:t>
      </w:r>
    </w:p>
    <w:p w14:paraId="38A90B3B" w14:textId="77777777" w:rsidR="005B6387" w:rsidRDefault="005B6387" w:rsidP="005B6387">
      <w:pPr>
        <w:ind w:left="360"/>
        <w:rPr>
          <w:b/>
          <w:bCs/>
        </w:rPr>
      </w:pPr>
    </w:p>
    <w:p w14:paraId="20343D41" w14:textId="634712CC" w:rsidR="005B6387" w:rsidRPr="005B6387" w:rsidRDefault="005B6387" w:rsidP="005B6387">
      <w:pPr>
        <w:ind w:left="360"/>
        <w:rPr>
          <w:b/>
          <w:bCs/>
        </w:rPr>
      </w:pPr>
      <w:r w:rsidRPr="005B6387">
        <w:rPr>
          <w:b/>
          <w:bCs/>
        </w:rPr>
        <w:t>So, the moment you know you are going to be absent, you email us, and then send us this form at the end of your period of absence.</w:t>
      </w:r>
    </w:p>
    <w:p w14:paraId="2BD6F30C" w14:textId="77777777" w:rsidR="005B6387" w:rsidRPr="005B6387" w:rsidRDefault="005B6387" w:rsidP="005B6387"/>
    <w:p w14:paraId="4409C5CB" w14:textId="1F300B15" w:rsidR="0084678C" w:rsidRDefault="0084678C" w:rsidP="00637200">
      <w:pPr>
        <w:rPr>
          <w:lang w:val="en-GB"/>
        </w:rPr>
      </w:pPr>
      <w:r>
        <w:rPr>
          <w:lang w:val="en-GB"/>
        </w:rPr>
        <w:t>First Name: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lang w:val="en-GB"/>
        </w:rPr>
        <w:instrText xml:space="preserve"> FORMTEXT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6B250E">
        <w:rPr>
          <w:lang w:val="en-GB"/>
        </w:rPr>
        <w:t> </w:t>
      </w:r>
      <w:r w:rsidR="006B250E">
        <w:rPr>
          <w:lang w:val="en-GB"/>
        </w:rPr>
        <w:t> </w:t>
      </w:r>
      <w:r w:rsidR="006B250E">
        <w:rPr>
          <w:lang w:val="en-GB"/>
        </w:rPr>
        <w:t> </w:t>
      </w:r>
      <w:r w:rsidR="006B250E">
        <w:rPr>
          <w:lang w:val="en-GB"/>
        </w:rPr>
        <w:t> </w:t>
      </w:r>
      <w:r w:rsidR="006B250E">
        <w:rPr>
          <w:lang w:val="en-GB"/>
        </w:rPr>
        <w:t> </w:t>
      </w:r>
      <w:r>
        <w:rPr>
          <w:lang w:val="en-GB"/>
        </w:rPr>
        <w:fldChar w:fldCharType="end"/>
      </w:r>
      <w:bookmarkEnd w:id="0"/>
    </w:p>
    <w:p w14:paraId="32A8B99F" w14:textId="4791B017" w:rsidR="0084678C" w:rsidRDefault="0084678C" w:rsidP="00637200">
      <w:pPr>
        <w:rPr>
          <w:lang w:val="en-GB"/>
        </w:rPr>
      </w:pPr>
      <w:r>
        <w:rPr>
          <w:lang w:val="en-GB"/>
        </w:rPr>
        <w:t>Surname: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lang w:val="en-GB"/>
        </w:rPr>
        <w:instrText xml:space="preserve"> FORMTEXT </w:instrText>
      </w:r>
      <w:r>
        <w:rPr>
          <w:lang w:val="en-GB"/>
        </w:rPr>
      </w:r>
      <w:r>
        <w:rPr>
          <w:lang w:val="en-GB"/>
        </w:rPr>
        <w:fldChar w:fldCharType="separate"/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lang w:val="en-GB"/>
        </w:rPr>
        <w:fldChar w:fldCharType="end"/>
      </w:r>
      <w:bookmarkEnd w:id="1"/>
    </w:p>
    <w:p w14:paraId="5F9BC8C6" w14:textId="26459630" w:rsidR="0084678C" w:rsidRDefault="0084678C" w:rsidP="00637200">
      <w:pPr>
        <w:rPr>
          <w:lang w:val="en-GB"/>
        </w:rPr>
      </w:pPr>
      <w:r>
        <w:rPr>
          <w:lang w:val="en-GB"/>
        </w:rPr>
        <w:t>Student Number: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lang w:val="en-GB"/>
        </w:rPr>
        <w:instrText xml:space="preserve"> FORMTEXT </w:instrText>
      </w:r>
      <w:r>
        <w:rPr>
          <w:lang w:val="en-GB"/>
        </w:rPr>
      </w:r>
      <w:r>
        <w:rPr>
          <w:lang w:val="en-GB"/>
        </w:rPr>
        <w:fldChar w:fldCharType="separate"/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lang w:val="en-GB"/>
        </w:rPr>
        <w:fldChar w:fldCharType="end"/>
      </w:r>
      <w:bookmarkEnd w:id="2"/>
    </w:p>
    <w:p w14:paraId="0F614367" w14:textId="7397BF70" w:rsidR="0084678C" w:rsidRDefault="0084678C" w:rsidP="00637200">
      <w:pPr>
        <w:rPr>
          <w:lang w:val="en-GB"/>
        </w:rPr>
      </w:pPr>
      <w:r>
        <w:rPr>
          <w:lang w:val="en-GB"/>
        </w:rPr>
        <w:t>Absence Start Date:</w:t>
      </w:r>
      <w:r w:rsidR="001821BC">
        <w:rPr>
          <w:lang w:val="en-GB"/>
        </w:rPr>
        <w:tab/>
      </w:r>
      <w:r w:rsidR="001821BC">
        <w:rPr>
          <w:lang w:val="en-GB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1821BC">
        <w:rPr>
          <w:lang w:val="en-GB"/>
        </w:rPr>
        <w:instrText xml:space="preserve"> FORMTEXT </w:instrText>
      </w:r>
      <w:r w:rsidR="001821BC">
        <w:rPr>
          <w:lang w:val="en-GB"/>
        </w:rPr>
      </w:r>
      <w:r w:rsidR="001821BC">
        <w:rPr>
          <w:lang w:val="en-GB"/>
        </w:rPr>
        <w:fldChar w:fldCharType="separate"/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lang w:val="en-GB"/>
        </w:rPr>
        <w:fldChar w:fldCharType="end"/>
      </w:r>
      <w:bookmarkEnd w:id="3"/>
    </w:p>
    <w:p w14:paraId="67C345B9" w14:textId="299470E0" w:rsidR="0084678C" w:rsidRDefault="0084678C" w:rsidP="00637200">
      <w:pPr>
        <w:rPr>
          <w:lang w:val="en-GB"/>
        </w:rPr>
      </w:pPr>
      <w:r>
        <w:rPr>
          <w:lang w:val="en-GB"/>
        </w:rPr>
        <w:t>Absence End Date:</w:t>
      </w:r>
      <w:r w:rsidR="001821BC">
        <w:rPr>
          <w:lang w:val="en-GB"/>
        </w:rPr>
        <w:tab/>
      </w:r>
      <w:r w:rsidR="001821BC">
        <w:rPr>
          <w:lang w:val="en-GB"/>
        </w:rPr>
        <w:tab/>
      </w:r>
      <w:r w:rsidR="001821BC">
        <w:rPr>
          <w:lang w:val="en-GB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1821BC">
        <w:rPr>
          <w:lang w:val="en-GB"/>
        </w:rPr>
        <w:instrText xml:space="preserve"> FORMTEXT </w:instrText>
      </w:r>
      <w:r w:rsidR="001821BC">
        <w:rPr>
          <w:lang w:val="en-GB"/>
        </w:rPr>
      </w:r>
      <w:r w:rsidR="001821BC">
        <w:rPr>
          <w:lang w:val="en-GB"/>
        </w:rPr>
        <w:fldChar w:fldCharType="separate"/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lang w:val="en-GB"/>
        </w:rPr>
        <w:fldChar w:fldCharType="end"/>
      </w:r>
      <w:bookmarkEnd w:id="4"/>
    </w:p>
    <w:p w14:paraId="450628BD" w14:textId="4704A94A" w:rsidR="0084678C" w:rsidRDefault="0084678C" w:rsidP="00637200">
      <w:pPr>
        <w:rPr>
          <w:lang w:val="en-GB"/>
        </w:rPr>
      </w:pPr>
      <w:r>
        <w:rPr>
          <w:lang w:val="en-GB"/>
        </w:rPr>
        <w:t>Reason for Absence:</w:t>
      </w:r>
      <w:r w:rsidR="001821BC">
        <w:rPr>
          <w:lang w:val="en-GB"/>
        </w:rPr>
        <w:tab/>
      </w:r>
      <w:r w:rsidR="001821BC">
        <w:rPr>
          <w:lang w:val="en-GB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1821BC">
        <w:rPr>
          <w:lang w:val="en-GB"/>
        </w:rPr>
        <w:instrText xml:space="preserve"> FORMTEXT </w:instrText>
      </w:r>
      <w:r w:rsidR="001821BC">
        <w:rPr>
          <w:lang w:val="en-GB"/>
        </w:rPr>
      </w:r>
      <w:r w:rsidR="001821BC">
        <w:rPr>
          <w:lang w:val="en-GB"/>
        </w:rPr>
        <w:fldChar w:fldCharType="separate"/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noProof/>
          <w:lang w:val="en-GB"/>
        </w:rPr>
        <w:t> </w:t>
      </w:r>
      <w:r w:rsidR="001821BC">
        <w:rPr>
          <w:lang w:val="en-GB"/>
        </w:rPr>
        <w:fldChar w:fldCharType="end"/>
      </w:r>
      <w:bookmarkEnd w:id="5"/>
    </w:p>
    <w:p w14:paraId="4B2E1E81" w14:textId="7F59BAAA" w:rsidR="006B250E" w:rsidRDefault="006B250E" w:rsidP="006B250E">
      <w:pPr>
        <w:rPr>
          <w:lang w:val="en-GB"/>
        </w:rPr>
      </w:pPr>
      <w:r>
        <w:rPr>
          <w:lang w:val="en-GB"/>
        </w:rPr>
        <w:t>Evidence Included [Y/N]:</w:t>
      </w:r>
      <w:r>
        <w:rPr>
          <w:lang w:val="en-GB"/>
        </w:rPr>
        <w:tab/>
      </w:r>
      <w:r>
        <w:rPr>
          <w:lang w:val="en-GB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lang w:val="en-GB"/>
        </w:rPr>
        <w:instrText xml:space="preserve"> FORMTEXT </w:instrText>
      </w:r>
      <w:r>
        <w:rPr>
          <w:lang w:val="en-GB"/>
        </w:rPr>
      </w:r>
      <w:r>
        <w:rPr>
          <w:lang w:val="en-GB"/>
        </w:rPr>
        <w:fldChar w:fldCharType="separate"/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noProof/>
          <w:lang w:val="en-GB"/>
        </w:rPr>
        <w:t> </w:t>
      </w:r>
      <w:r>
        <w:rPr>
          <w:lang w:val="en-GB"/>
        </w:rPr>
        <w:fldChar w:fldCharType="end"/>
      </w:r>
    </w:p>
    <w:p w14:paraId="2C263521" w14:textId="50D101BD" w:rsidR="00D805DB" w:rsidRDefault="00D805DB" w:rsidP="00637200">
      <w:pPr>
        <w:rPr>
          <w:lang w:val="en-GB"/>
        </w:rPr>
      </w:pPr>
    </w:p>
    <w:p w14:paraId="56E5BDCE" w14:textId="77777777" w:rsidR="00D805DB" w:rsidRPr="0065214D" w:rsidRDefault="00D805DB" w:rsidP="00637200">
      <w:pPr>
        <w:rPr>
          <w:lang w:val="en-GB"/>
        </w:rPr>
      </w:pPr>
    </w:p>
    <w:sectPr w:rsidR="00D805DB" w:rsidRPr="0065214D" w:rsidSect="0065214D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E63B3" w14:textId="77777777" w:rsidR="008B511D" w:rsidRDefault="008B511D" w:rsidP="000172E5">
      <w:pPr>
        <w:spacing w:after="0" w:line="240" w:lineRule="auto"/>
      </w:pPr>
      <w:r>
        <w:separator/>
      </w:r>
    </w:p>
  </w:endnote>
  <w:endnote w:type="continuationSeparator" w:id="0">
    <w:p w14:paraId="4A03ADA7" w14:textId="77777777" w:rsidR="008B511D" w:rsidRDefault="008B511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E4E6C6-28DE-DE4C-B588-3D71DED42693}"/>
    <w:embedBold r:id="rId2" w:fontKey="{972313A3-E4CE-AB4C-A28B-C9778421D730}"/>
    <w:embedItalic r:id="rId3" w:fontKey="{21B7CC2A-188D-EF43-95EA-1F90E05CD09D}"/>
    <w:embedBoldItalic r:id="rId4" w:fontKey="{B1CC2525-C5CF-054D-84FF-F60256E871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AAE7EBF-71BA-9C4C-959C-286444DF96AB}"/>
    <w:embedBold r:id="rId6" w:fontKey="{EE2449BB-78E1-E547-8314-54A5BA11FF9C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7" w:fontKey="{29BC9A7A-54CF-D840-A5CB-FB2D28A05E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CC19F494-2D20-C442-A912-F3F292F746BE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9" w:fontKey="{0199E515-D391-ED42-A776-462E8E0B47D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05D665FE-04A0-4B42-BA5E-2D55B9D55A13}"/>
    <w:embedBold r:id="rId11" w:fontKey="{380ADA80-2DFF-884E-AFC5-1D757086D717}"/>
    <w:embedItalic r:id="rId12" w:fontKey="{2047DDB2-206F-AB4D-B018-0EC4BEB7960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EBD306CF-376D-9243-823D-4B3C204CFC2B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0E782282-84FF-744C-8D75-184AA72B18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2948" w:type="dxa"/>
      <w:tblLook w:val="04A0" w:firstRow="1" w:lastRow="0" w:firstColumn="1" w:lastColumn="0" w:noHBand="0" w:noVBand="1"/>
    </w:tblPr>
    <w:tblGrid>
      <w:gridCol w:w="3135"/>
    </w:tblGrid>
    <w:tr w:rsidR="00142154" w:rsidRPr="00311D4F" w14:paraId="556FF67E" w14:textId="77777777" w:rsidTr="00142154">
      <w:trPr>
        <w:trHeight w:val="1448"/>
      </w:trPr>
      <w:tc>
        <w:tcPr>
          <w:tcW w:w="3135" w:type="dxa"/>
          <w:vAlign w:val="center"/>
        </w:tcPr>
        <w:p w14:paraId="6581535E" w14:textId="221DF856" w:rsidR="00142154" w:rsidRDefault="00142154" w:rsidP="00142154">
          <w:pPr>
            <w:spacing w:before="0"/>
            <w:jc w:val="center"/>
          </w:pPr>
          <w:r>
            <w:rPr>
              <w:noProof/>
              <w:sz w:val="18"/>
            </w:rPr>
            <w:drawing>
              <wp:inline distT="0" distB="0" distL="0" distR="0" wp14:anchorId="6578C743" wp14:editId="6ED2A557">
                <wp:extent cx="1771650" cy="838200"/>
                <wp:effectExtent l="0" t="0" r="0" b="0"/>
                <wp:docPr id="1" name="Picture 1">
                  <a:hlinkClick xmlns:a="http://schemas.openxmlformats.org/drawingml/2006/main" r:id="rId1" tooltip="https://maps.app.goo.gl/Do4aziezFreSxh7EA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6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DEC4781" w14:textId="226BCC33" w:rsidR="00142154" w:rsidRPr="00311D4F" w:rsidRDefault="00142154" w:rsidP="00637200">
          <w:pPr>
            <w:pStyle w:val="Footer"/>
          </w:pPr>
        </w:p>
      </w:tc>
    </w:tr>
  </w:tbl>
  <w:p w14:paraId="43501B1C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21932" w14:textId="77777777" w:rsidR="008B511D" w:rsidRDefault="008B511D" w:rsidP="000172E5">
      <w:pPr>
        <w:spacing w:after="0" w:line="240" w:lineRule="auto"/>
      </w:pPr>
      <w:r>
        <w:separator/>
      </w:r>
    </w:p>
  </w:footnote>
  <w:footnote w:type="continuationSeparator" w:id="0">
    <w:p w14:paraId="092D8EDB" w14:textId="77777777" w:rsidR="008B511D" w:rsidRDefault="008B511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B337A2" w:rsidRPr="0065214D" w14:paraId="14760BB0" w14:textId="77777777" w:rsidTr="00384B05">
      <w:trPr>
        <w:trHeight w:val="990"/>
      </w:trPr>
      <w:tc>
        <w:tcPr>
          <w:tcW w:w="1350" w:type="dxa"/>
          <w:vAlign w:val="center"/>
        </w:tcPr>
        <w:p w14:paraId="2ACE7A77" w14:textId="1F84207C" w:rsidR="00B337A2" w:rsidRPr="0065214D" w:rsidRDefault="00B337A2" w:rsidP="00637200">
          <w:pPr>
            <w:pStyle w:val="Header"/>
            <w:rPr>
              <w:lang w:val="en-GB"/>
            </w:rPr>
          </w:pPr>
        </w:p>
      </w:tc>
      <w:tc>
        <w:tcPr>
          <w:tcW w:w="8000" w:type="dxa"/>
          <w:vAlign w:val="center"/>
        </w:tcPr>
        <w:p w14:paraId="4E3CFB00" w14:textId="46D3E933" w:rsidR="00B337A2" w:rsidRPr="00142154" w:rsidRDefault="00142154" w:rsidP="00142154">
          <w:pPr>
            <w:rPr>
              <w:b/>
              <w:bCs/>
            </w:rPr>
          </w:pPr>
          <w:r>
            <w:rPr>
              <w:b/>
              <w:bCs/>
            </w:rPr>
            <w:t xml:space="preserve">               </w:t>
          </w:r>
        </w:p>
      </w:tc>
    </w:tr>
  </w:tbl>
  <w:p w14:paraId="0FAB2CDE" w14:textId="77777777" w:rsidR="000172E5" w:rsidRPr="0065214D" w:rsidRDefault="000172E5" w:rsidP="00311D4F">
    <w:pPr>
      <w:pStyle w:val="NoSpacing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BBE0B3A"/>
    <w:multiLevelType w:val="hybridMultilevel"/>
    <w:tmpl w:val="D548E2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154"/>
    <w:rsid w:val="000172E5"/>
    <w:rsid w:val="000373F3"/>
    <w:rsid w:val="00052382"/>
    <w:rsid w:val="0006568A"/>
    <w:rsid w:val="00076F0F"/>
    <w:rsid w:val="00084253"/>
    <w:rsid w:val="000D1F49"/>
    <w:rsid w:val="00142154"/>
    <w:rsid w:val="001727CA"/>
    <w:rsid w:val="001800AB"/>
    <w:rsid w:val="001821BC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B6387"/>
    <w:rsid w:val="005F2035"/>
    <w:rsid w:val="005F7990"/>
    <w:rsid w:val="006145D8"/>
    <w:rsid w:val="00637200"/>
    <w:rsid w:val="0063739C"/>
    <w:rsid w:val="0065214D"/>
    <w:rsid w:val="006B250E"/>
    <w:rsid w:val="007147D7"/>
    <w:rsid w:val="00770F25"/>
    <w:rsid w:val="007A35A8"/>
    <w:rsid w:val="007B0A85"/>
    <w:rsid w:val="007C6A52"/>
    <w:rsid w:val="0082043E"/>
    <w:rsid w:val="0084678C"/>
    <w:rsid w:val="00846B76"/>
    <w:rsid w:val="0086797B"/>
    <w:rsid w:val="008B511D"/>
    <w:rsid w:val="008E203A"/>
    <w:rsid w:val="0091229C"/>
    <w:rsid w:val="00940E73"/>
    <w:rsid w:val="0095568D"/>
    <w:rsid w:val="0098597D"/>
    <w:rsid w:val="009F619A"/>
    <w:rsid w:val="009F6DDE"/>
    <w:rsid w:val="00A0568B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805DB"/>
    <w:rsid w:val="00DB3FAD"/>
    <w:rsid w:val="00DC71EC"/>
    <w:rsid w:val="00DE7EC9"/>
    <w:rsid w:val="00E61C09"/>
    <w:rsid w:val="00EA123C"/>
    <w:rsid w:val="00EB3B58"/>
    <w:rsid w:val="00EC7359"/>
    <w:rsid w:val="00EE3054"/>
    <w:rsid w:val="00F00606"/>
    <w:rsid w:val="00F01256"/>
    <w:rsid w:val="00FC042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448F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05DB"/>
    <w:pPr>
      <w:spacing w:before="0" w:after="0" w:line="240" w:lineRule="auto"/>
      <w:ind w:left="720"/>
      <w:contextualSpacing/>
    </w:pPr>
    <w:rPr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rsid w:val="00DE7E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60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ttendance@britcollege.ac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ttendance@britcollege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maps.app.goo.gl/Do4aziezFreSxh7E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khillman/Library/Containers/com.microsoft.Word/Data/Library/Application%20Support/Microsoft/Office/16.0/DTS/Search/%7bAFDCFC79-BC95-CC49-B993-E8E0B4BA4A1B%7dtf33365754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72285-dd3c-4c3b-8ae0-e884bab4a240" xsi:nil="true"/>
    <ModifiedDateandTime xmlns="07a91c04-3c38-421a-bf04-db69acb3445c" xsi:nil="true"/>
    <lcf76f155ced4ddcb4097134ff3c332f xmlns="07a91c04-3c38-421a-bf04-db69acb3445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FA20717B4CF4CACD3C51A5D3222E7" ma:contentTypeVersion="16" ma:contentTypeDescription="Create a new document." ma:contentTypeScope="" ma:versionID="43c17cecadfce3bcca50a84fc877c21d">
  <xsd:schema xmlns:xsd="http://www.w3.org/2001/XMLSchema" xmlns:xs="http://www.w3.org/2001/XMLSchema" xmlns:p="http://schemas.microsoft.com/office/2006/metadata/properties" xmlns:ns2="07a91c04-3c38-421a-bf04-db69acb3445c" xmlns:ns3="e0072285-dd3c-4c3b-8ae0-e884bab4a240" targetNamespace="http://schemas.microsoft.com/office/2006/metadata/properties" ma:root="true" ma:fieldsID="19ef6dcd38c5ea968174fba6fe3c3d3b" ns2:_="" ns3:_="">
    <xsd:import namespace="07a91c04-3c38-421a-bf04-db69acb3445c"/>
    <xsd:import namespace="e0072285-dd3c-4c3b-8ae0-e884bab4a2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odifiedDateandTim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91c04-3c38-421a-bf04-db69acb344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9d9e49-21ff-4ea1-97c9-838fb77b3d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odifiedDateandTime" ma:index="22" nillable="true" ma:displayName="Modified Date and Time" ma:format="DateTime" ma:internalName="ModifiedDateandTime">
      <xsd:simpleType>
        <xsd:restriction base="dms:DateTim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72285-dd3c-4c3b-8ae0-e884bab4a24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1831bde-2778-4590-a12f-e4f7947bca8f}" ma:internalName="TaxCatchAll" ma:showField="CatchAllData" ma:web="e0072285-dd3c-4c3b-8ae0-e884bab4a2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e0072285-dd3c-4c3b-8ae0-e884bab4a240"/>
    <ds:schemaRef ds:uri="07a91c04-3c38-421a-bf04-db69acb3445c"/>
  </ds:schemaRefs>
</ds:datastoreItem>
</file>

<file path=customXml/itemProps2.xml><?xml version="1.0" encoding="utf-8"?>
<ds:datastoreItem xmlns:ds="http://schemas.openxmlformats.org/officeDocument/2006/customXml" ds:itemID="{2B88351E-DEF9-4CFD-A842-9F1D7401D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91c04-3c38-421a-bf04-db69acb3445c"/>
    <ds:schemaRef ds:uri="e0072285-dd3c-4c3b-8ae0-e884bab4a2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{AFDCFC79-BC95-CC49-B993-E8E0B4BA4A1B}tf33365754_win32.dotx</Template>
  <TotalTime>0</TotalTime>
  <Pages>1</Pages>
  <Words>160</Words>
  <Characters>967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2024-07-02T19:49:00Z</dcterms:created>
  <dcterms:modified xsi:type="dcterms:W3CDTF">2024-09-04T18:04:00Z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0x0101007ACFA20717B4CF4CACD3C51A5D3222E7</vt:lpwstr>
  </property>
</Properties>
</file>